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133" w:rsidRDefault="00134D00">
      <w:bookmarkStart w:id="0" w:name="_GoBack"/>
      <w:bookmarkEnd w:id="0"/>
      <w:r>
        <w:t xml:space="preserve"> </w:t>
      </w:r>
    </w:p>
    <w:p w:rsidR="006E27FD" w:rsidRDefault="00ED2680" w:rsidP="00850CEB">
      <w:pPr>
        <w:rPr>
          <w:sz w:val="20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10934700</wp:posOffset>
                </wp:positionV>
                <wp:extent cx="3126105" cy="1717675"/>
                <wp:effectExtent l="190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171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47D" w:rsidRPr="002F647D" w:rsidRDefault="00ED2680" w:rsidP="002F647D">
                            <w:pPr>
                              <w:pStyle w:val="Afzend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943225" cy="1714500"/>
                                  <wp:effectExtent l="0" t="0" r="9525" b="0"/>
                                  <wp:docPr id="1" name="Afbeelding 1" descr="logo_buurtMo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buurtMo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9.15pt;margin-top:861pt;width:246.15pt;height:135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" filled="f" stroked="f">
                <v:textbox style="mso-fit-shape-to-text:t" inset=",0,,0">
                  <w:txbxContent>
                    <w:p w:rsidR="002F647D" w:rsidRPr="002F647D" w:rsidRDefault="00ED2680" w:rsidP="002F647D">
                      <w:pPr>
                        <w:pStyle w:val="Afzend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943225" cy="1714500"/>
                            <wp:effectExtent l="0" t="0" r="9525" b="0"/>
                            <wp:docPr id="1" name="Afbeelding 1" descr="logo_buurtMo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buurtMo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10895965</wp:posOffset>
                </wp:positionV>
                <wp:extent cx="5780405" cy="2137410"/>
                <wp:effectExtent l="0" t="0" r="0" b="1524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0405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E6" w:rsidRPr="00E45BE6" w:rsidRDefault="00E45BE6" w:rsidP="00E45BE6">
                            <w:pPr>
                              <w:pStyle w:val="Afzender"/>
                            </w:pPr>
                            <w:r w:rsidRPr="00E45BE6">
                              <w:t>Plaats hier uw eigen tekst. Lettertype:Arial Vet</w:t>
                            </w:r>
                            <w:r>
                              <w:t xml:space="preserve">. </w:t>
                            </w:r>
                            <w:r w:rsidRPr="00E45BE6">
                              <w:t>Kleur: donkergrijs.</w:t>
                            </w:r>
                            <w:r>
                              <w:t xml:space="preserve"> U kunt de lettergrootte zelf aanpassen. </w:t>
                            </w:r>
                            <w:r w:rsidRPr="00E45BE6">
                              <w:t xml:space="preserve">Zorg </w:t>
                            </w:r>
                            <w:r>
                              <w:t xml:space="preserve">wel </w:t>
                            </w:r>
                            <w:r w:rsidRPr="00E45BE6">
                              <w:t>da</w:t>
                            </w:r>
                            <w:r>
                              <w:t>t de tekst binnen dit vlak past.</w:t>
                            </w:r>
                          </w:p>
                          <w:p w:rsidR="00E45BE6" w:rsidRPr="00E45BE6" w:rsidRDefault="00E45BE6" w:rsidP="00E45BE6">
                            <w:pPr>
                              <w:pStyle w:val="Afzender"/>
                            </w:pPr>
                            <w:r w:rsidRPr="00E45BE6">
                              <w:t>i.p.v. het logo van Buurtmobili</w:t>
                            </w:r>
                            <w:r>
                              <w:t xml:space="preserve">teit </w:t>
                            </w:r>
                            <w:r w:rsidR="003A5905">
                              <w:t xml:space="preserve">(zie hiernaast) </w:t>
                            </w:r>
                            <w:r>
                              <w:t>k</w:t>
                            </w:r>
                            <w:r w:rsidR="003A5905">
                              <w:t>u</w:t>
                            </w:r>
                            <w:r>
                              <w:t>n</w:t>
                            </w:r>
                            <w:r w:rsidR="003A5905">
                              <w:t xml:space="preserve">t u </w:t>
                            </w:r>
                            <w:r>
                              <w:t xml:space="preserve">ook uw eigen logo </w:t>
                            </w:r>
                            <w:r w:rsidR="003A5905">
                              <w:t>plaatsen.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5.2pt;margin-top:857.95pt;width:455.15pt;height:16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" filled="f" stroked="f">
                <v:textbox inset=",0,,0">
                  <w:txbxContent>
                    <w:p w:rsidR="00E45BE6" w:rsidRPr="00E45BE6" w:rsidRDefault="00E45BE6" w:rsidP="00E45BE6">
                      <w:pPr>
                        <w:pStyle w:val="Afzender"/>
                      </w:pPr>
                      <w:r w:rsidRPr="00E45BE6">
                        <w:t>Plaats hier uw eigen tekst. Lettertype:Arial Vet</w:t>
                      </w:r>
                      <w:r>
                        <w:t xml:space="preserve">. </w:t>
                      </w:r>
                      <w:r w:rsidRPr="00E45BE6">
                        <w:t>Kleur: donkergrijs.</w:t>
                      </w:r>
                      <w:r>
                        <w:t xml:space="preserve"> U kunt de lettergrootte zelf aanpassen. </w:t>
                      </w:r>
                      <w:r w:rsidRPr="00E45BE6">
                        <w:t xml:space="preserve">Zorg </w:t>
                      </w:r>
                      <w:r>
                        <w:t xml:space="preserve">wel </w:t>
                      </w:r>
                      <w:r w:rsidRPr="00E45BE6">
                        <w:t>da</w:t>
                      </w:r>
                      <w:r>
                        <w:t>t de tekst binnen dit vlak past.</w:t>
                      </w:r>
                    </w:p>
                    <w:p w:rsidR="00E45BE6" w:rsidRPr="00E45BE6" w:rsidRDefault="00E45BE6" w:rsidP="00E45BE6">
                      <w:pPr>
                        <w:pStyle w:val="Afzender"/>
                      </w:pPr>
                      <w:r w:rsidRPr="00E45BE6">
                        <w:t>i.p.v. het logo van Buurtmobili</w:t>
                      </w:r>
                      <w:r>
                        <w:t xml:space="preserve">teit </w:t>
                      </w:r>
                      <w:r w:rsidR="003A5905">
                        <w:t xml:space="preserve">(zie hiernaast) </w:t>
                      </w:r>
                      <w:r>
                        <w:t>k</w:t>
                      </w:r>
                      <w:r w:rsidR="003A5905">
                        <w:t>u</w:t>
                      </w:r>
                      <w:r>
                        <w:t>n</w:t>
                      </w:r>
                      <w:r w:rsidR="003A5905">
                        <w:t xml:space="preserve">t u </w:t>
                      </w:r>
                      <w:r>
                        <w:t xml:space="preserve">ook uw eigen logo </w:t>
                      </w:r>
                      <w:r w:rsidR="003A5905">
                        <w:t>plaatsen.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27FD" w:rsidSect="002F7119">
      <w:headerReference w:type="default" r:id="rId10"/>
      <w:pgSz w:w="16840" w:h="23820"/>
      <w:pgMar w:top="1983" w:right="720" w:bottom="1080" w:left="0" w:header="2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680" w:rsidRDefault="00ED2680">
      <w:r>
        <w:separator/>
      </w:r>
    </w:p>
  </w:endnote>
  <w:endnote w:type="continuationSeparator" w:id="0">
    <w:p w:rsidR="00ED2680" w:rsidRDefault="00ED2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680" w:rsidRDefault="00ED2680">
      <w:r>
        <w:separator/>
      </w:r>
    </w:p>
  </w:footnote>
  <w:footnote w:type="continuationSeparator" w:id="0">
    <w:p w:rsidR="00ED2680" w:rsidRDefault="00ED2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119" w:rsidRDefault="00ED2680" w:rsidP="002F7119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-15875</wp:posOffset>
          </wp:positionV>
          <wp:extent cx="10688320" cy="15122525"/>
          <wp:effectExtent l="0" t="0" r="0" b="3175"/>
          <wp:wrapNone/>
          <wp:docPr id="2" name="Afbeelding 2" descr="POSTER02_standa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STER02_standa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1512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A6E0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96D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976CF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A4423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C5208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60A9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0E6C8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37AB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F80E1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024E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40EC3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embedSystemFonts/>
  <w:proofState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ED2680"/>
    <w:rsid w:val="00014835"/>
    <w:rsid w:val="00112C84"/>
    <w:rsid w:val="0012192F"/>
    <w:rsid w:val="00134D00"/>
    <w:rsid w:val="001614B1"/>
    <w:rsid w:val="0020036B"/>
    <w:rsid w:val="0023458E"/>
    <w:rsid w:val="002F647D"/>
    <w:rsid w:val="002F7119"/>
    <w:rsid w:val="003A5905"/>
    <w:rsid w:val="00503919"/>
    <w:rsid w:val="00551133"/>
    <w:rsid w:val="005547C2"/>
    <w:rsid w:val="00627D45"/>
    <w:rsid w:val="006E27FD"/>
    <w:rsid w:val="00711073"/>
    <w:rsid w:val="00751E9F"/>
    <w:rsid w:val="00850CEB"/>
    <w:rsid w:val="00864658"/>
    <w:rsid w:val="008B6488"/>
    <w:rsid w:val="00966B74"/>
    <w:rsid w:val="00AA7CA3"/>
    <w:rsid w:val="00B971D4"/>
    <w:rsid w:val="00C31C6C"/>
    <w:rsid w:val="00C51F78"/>
    <w:rsid w:val="00C94F92"/>
    <w:rsid w:val="00E45BE6"/>
    <w:rsid w:val="00ED2680"/>
    <w:rsid w:val="00FD12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s Gothic MT" w:eastAsia="Times New Roman" w:hAnsi="News Gothic MT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uiPriority="99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ard">
    <w:name w:val="Normal"/>
    <w:qFormat/>
    <w:rPr>
      <w:sz w:val="24"/>
      <w:szCs w:val="24"/>
      <w:lang w:val="nb-NO" w:eastAsia="en-US"/>
    </w:rPr>
  </w:style>
  <w:style w:type="paragraph" w:styleId="Kop1">
    <w:name w:val="heading 1"/>
    <w:basedOn w:val="Standaard"/>
    <w:link w:val="Kop1Ch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Kop2">
    <w:name w:val="heading 2"/>
    <w:basedOn w:val="Standaard"/>
    <w:link w:val="Kop2Char"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Kop3">
    <w:name w:val="heading 3"/>
    <w:basedOn w:val="Standaard"/>
    <w:link w:val="Kop3Char"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paragraph" w:styleId="Kop4">
    <w:name w:val="heading 4"/>
    <w:link w:val="Kop4Char"/>
    <w:qFormat/>
    <w:rsid w:val="001614B1"/>
    <w:pPr>
      <w:keepNext/>
      <w:outlineLvl w:val="3"/>
    </w:pPr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jc w:val="center"/>
    </w:pPr>
    <w:rPr>
      <w:color w:val="441700"/>
      <w:sz w:val="18"/>
    </w:rPr>
  </w:style>
  <w:style w:type="character" w:customStyle="1" w:styleId="VoettekstChar">
    <w:name w:val="Voettekst Char"/>
    <w:link w:val="Voettekst"/>
    <w:rPr>
      <w:color w:val="441700"/>
      <w:sz w:val="18"/>
    </w:rPr>
  </w:style>
  <w:style w:type="paragraph" w:styleId="Titel">
    <w:name w:val="Title"/>
    <w:basedOn w:val="Standaard"/>
    <w:link w:val="TitelCh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elChar">
    <w:name w:val="Titel Char"/>
    <w:link w:val="Titel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Ondertitel">
    <w:name w:val="Subtitle"/>
    <w:basedOn w:val="Standaard"/>
    <w:link w:val="OndertitelCh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OndertitelChar">
    <w:name w:val="Ondertitel Char"/>
    <w:link w:val="Ondertitel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Kop1Char">
    <w:name w:val="Kop 1 Char"/>
    <w:link w:val="Kop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Kop2Char">
    <w:name w:val="Kop 2 Char"/>
    <w:link w:val="Kop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Kop3Char">
    <w:name w:val="Kop 3 Char"/>
    <w:link w:val="Kop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customStyle="1" w:styleId="Datum1">
    <w:name w:val="Datum1"/>
    <w:basedOn w:val="Standaard"/>
    <w:link w:val="DateCh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har">
    <w:name w:val="Date Char"/>
    <w:link w:val="Datum1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Standaard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character" w:customStyle="1" w:styleId="Kop4Char">
    <w:name w:val="Kop 4 Char"/>
    <w:link w:val="Kop4"/>
    <w:rsid w:val="001614B1"/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paragraph" w:styleId="Afzender">
    <w:name w:val="envelope return"/>
    <w:basedOn w:val="Standaard"/>
    <w:rsid w:val="002F647D"/>
    <w:rPr>
      <w:rFonts w:ascii="Arial" w:eastAsia="ヒラギノ角ゴ Pro W3" w:hAnsi="Arial"/>
      <w:b/>
      <w:color w:val="808080"/>
      <w:sz w:val="40"/>
      <w:szCs w:val="20"/>
    </w:rPr>
  </w:style>
  <w:style w:type="character" w:styleId="Gemiddeldraster1">
    <w:name w:val="Medium Grid 1"/>
    <w:uiPriority w:val="99"/>
    <w:rsid w:val="00E45B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s Gothic MT" w:eastAsia="Times New Roman" w:hAnsi="News Gothic MT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uiPriority="99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ard">
    <w:name w:val="Normal"/>
    <w:qFormat/>
    <w:rPr>
      <w:sz w:val="24"/>
      <w:szCs w:val="24"/>
      <w:lang w:val="nb-NO" w:eastAsia="en-US"/>
    </w:rPr>
  </w:style>
  <w:style w:type="paragraph" w:styleId="Kop1">
    <w:name w:val="heading 1"/>
    <w:basedOn w:val="Standaard"/>
    <w:link w:val="Kop1Ch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Kop2">
    <w:name w:val="heading 2"/>
    <w:basedOn w:val="Standaard"/>
    <w:link w:val="Kop2Char"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Kop3">
    <w:name w:val="heading 3"/>
    <w:basedOn w:val="Standaard"/>
    <w:link w:val="Kop3Char"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paragraph" w:styleId="Kop4">
    <w:name w:val="heading 4"/>
    <w:link w:val="Kop4Char"/>
    <w:qFormat/>
    <w:rsid w:val="001614B1"/>
    <w:pPr>
      <w:keepNext/>
      <w:outlineLvl w:val="3"/>
    </w:pPr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jc w:val="center"/>
    </w:pPr>
    <w:rPr>
      <w:color w:val="441700"/>
      <w:sz w:val="18"/>
    </w:rPr>
  </w:style>
  <w:style w:type="character" w:customStyle="1" w:styleId="VoettekstChar">
    <w:name w:val="Voettekst Char"/>
    <w:link w:val="Voettekst"/>
    <w:rPr>
      <w:color w:val="441700"/>
      <w:sz w:val="18"/>
    </w:rPr>
  </w:style>
  <w:style w:type="paragraph" w:styleId="Titel">
    <w:name w:val="Title"/>
    <w:basedOn w:val="Standaard"/>
    <w:link w:val="TitelCh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elChar">
    <w:name w:val="Titel Char"/>
    <w:link w:val="Titel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Ondertitel">
    <w:name w:val="Subtitle"/>
    <w:basedOn w:val="Standaard"/>
    <w:link w:val="OndertitelCh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OndertitelChar">
    <w:name w:val="Ondertitel Char"/>
    <w:link w:val="Ondertitel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Kop1Char">
    <w:name w:val="Kop 1 Char"/>
    <w:link w:val="Kop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Kop2Char">
    <w:name w:val="Kop 2 Char"/>
    <w:link w:val="Kop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Kop3Char">
    <w:name w:val="Kop 3 Char"/>
    <w:link w:val="Kop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customStyle="1" w:styleId="Datum1">
    <w:name w:val="Datum1"/>
    <w:basedOn w:val="Standaard"/>
    <w:link w:val="DateCh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har">
    <w:name w:val="Date Char"/>
    <w:link w:val="Datum1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Standaard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character" w:customStyle="1" w:styleId="Kop4Char">
    <w:name w:val="Kop 4 Char"/>
    <w:link w:val="Kop4"/>
    <w:rsid w:val="001614B1"/>
    <w:rPr>
      <w:rFonts w:ascii="Arial" w:eastAsia="MS PGothic" w:hAnsi="Arial"/>
      <w:b/>
      <w:bCs/>
      <w:caps/>
      <w:color w:val="C4007A"/>
      <w:sz w:val="110"/>
      <w:szCs w:val="110"/>
      <w:lang w:val="nb-NO" w:eastAsia="en-US"/>
    </w:rPr>
  </w:style>
  <w:style w:type="paragraph" w:styleId="Afzender">
    <w:name w:val="envelope return"/>
    <w:basedOn w:val="Standaard"/>
    <w:rsid w:val="002F647D"/>
    <w:rPr>
      <w:rFonts w:ascii="Arial" w:eastAsia="ヒラギノ角ゴ Pro W3" w:hAnsi="Arial"/>
      <w:b/>
      <w:color w:val="808080"/>
      <w:sz w:val="40"/>
      <w:szCs w:val="20"/>
    </w:rPr>
  </w:style>
  <w:style w:type="character" w:styleId="Gemiddeldraster1">
    <w:name w:val="Medium Grid 1"/>
    <w:uiPriority w:val="99"/>
    <w:rsid w:val="00E45B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2.7%20MOBILITEIT%20EN%20INFRASTRUCTUUR\318%20Buurtmobiliteit\3.%20Communicatie\2.%20Posters%20Buurtmobiliteit\Poster02-%20hoe%20word%20je%20slapend%20rijk%20-standaard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659319-41FF-4924-847C-168B32D9B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Poster02- hoe word je slapend rijk -standaard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Base/>
  <HLinks>
    <vt:vector size="12" baseType="variant">
      <vt:variant>
        <vt:i4>786524</vt:i4>
      </vt:variant>
      <vt:variant>
        <vt:i4>2069</vt:i4>
      </vt:variant>
      <vt:variant>
        <vt:i4>1025</vt:i4>
      </vt:variant>
      <vt:variant>
        <vt:i4>1</vt:i4>
      </vt:variant>
      <vt:variant>
        <vt:lpwstr>logo_buurtMob</vt:lpwstr>
      </vt:variant>
      <vt:variant>
        <vt:lpwstr/>
      </vt:variant>
      <vt:variant>
        <vt:i4>2621440</vt:i4>
      </vt:variant>
      <vt:variant>
        <vt:i4>-1</vt:i4>
      </vt:variant>
      <vt:variant>
        <vt:i4>2050</vt:i4>
      </vt:variant>
      <vt:variant>
        <vt:i4>1</vt:i4>
      </vt:variant>
      <vt:variant>
        <vt:lpwstr>POSTER02_standaard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Jaap Rodenburg (NMU)</dc:creator>
  <cp:lastModifiedBy>Jaap Rodenburg (NMU)</cp:lastModifiedBy>
  <cp:revision>1</cp:revision>
  <cp:lastPrinted>2013-09-06T21:57:00Z</cp:lastPrinted>
  <dcterms:created xsi:type="dcterms:W3CDTF">2015-05-07T09:49:00Z</dcterms:created>
  <dcterms:modified xsi:type="dcterms:W3CDTF">2015-05-07T09:50:00Z</dcterms:modified>
</cp:coreProperties>
</file>