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59" w:type="dxa"/>
        <w:tblInd w:w="1242" w:type="dxa"/>
        <w:tblLook w:val="04A0" w:firstRow="1" w:lastRow="0" w:firstColumn="1" w:lastColumn="0" w:noHBand="0" w:noVBand="1"/>
      </w:tblPr>
      <w:tblGrid>
        <w:gridCol w:w="5222"/>
        <w:gridCol w:w="307"/>
        <w:gridCol w:w="8930"/>
      </w:tblGrid>
      <w:tr w:rsidR="00B161CF" w:rsidRPr="00B161CF" w:rsidTr="00D33976">
        <w:trPr>
          <w:cantSplit/>
        </w:trPr>
        <w:tc>
          <w:tcPr>
            <w:tcW w:w="0" w:type="auto"/>
            <w:shd w:val="clear" w:color="auto" w:fill="auto"/>
            <w:vAlign w:val="bottom"/>
          </w:tcPr>
          <w:p w:rsidR="00B161CF" w:rsidRPr="00B161CF" w:rsidRDefault="00AE38B9" w:rsidP="0066550C">
            <w:pPr>
              <w:ind w:right="-958"/>
            </w:pPr>
            <w:r>
              <w:rPr>
                <w:noProof/>
                <w:lang w:val="nl-NL"/>
              </w:rPr>
              <w:drawing>
                <wp:inline distT="0" distB="0" distL="0" distR="0" wp14:anchorId="72080BFF" wp14:editId="39C11E76">
                  <wp:extent cx="2866390" cy="1670685"/>
                  <wp:effectExtent l="0" t="0" r="0" b="5715"/>
                  <wp:docPr id="2" name="Afbeelding 1" descr="logo_buurtM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uurtM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9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B161CF" w:rsidRPr="00B161CF" w:rsidRDefault="00B161CF" w:rsidP="00813972"/>
        </w:tc>
        <w:tc>
          <w:tcPr>
            <w:tcW w:w="8930" w:type="dxa"/>
            <w:shd w:val="clear" w:color="auto" w:fill="auto"/>
          </w:tcPr>
          <w:p w:rsidR="00C54323" w:rsidRDefault="00C54323" w:rsidP="0007036E">
            <w:pPr>
              <w:rPr>
                <w:rStyle w:val="Gemiddeldraster1"/>
                <w:rFonts w:ascii="Arial" w:hAnsi="Arial"/>
                <w:b/>
                <w:sz w:val="36"/>
                <w:szCs w:val="36"/>
              </w:rPr>
            </w:pP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Plaat</w:t>
            </w:r>
            <w:r w:rsidR="000C4C19">
              <w:rPr>
                <w:rStyle w:val="Gemiddeldraster1"/>
                <w:rFonts w:ascii="Arial" w:hAnsi="Arial"/>
                <w:b/>
                <w:sz w:val="36"/>
                <w:szCs w:val="36"/>
              </w:rPr>
              <w:t>s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hier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uw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eigen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tekst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. </w:t>
            </w:r>
          </w:p>
          <w:p w:rsidR="00C54323" w:rsidRDefault="00C54323" w:rsidP="0007036E">
            <w:pPr>
              <w:rPr>
                <w:rStyle w:val="Gemiddeldraster1"/>
                <w:rFonts w:ascii="Arial" w:hAnsi="Arial"/>
                <w:b/>
                <w:sz w:val="36"/>
                <w:szCs w:val="36"/>
              </w:rPr>
            </w:pP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Lettertype:Arial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 Vet</w:t>
            </w:r>
          </w:p>
          <w:p w:rsidR="0007036E" w:rsidRDefault="00C54323" w:rsidP="0007036E">
            <w:pPr>
              <w:rPr>
                <w:rStyle w:val="Gemiddeldraster1"/>
                <w:rFonts w:ascii="Arial" w:hAnsi="Arial"/>
                <w:b/>
                <w:sz w:val="36"/>
                <w:szCs w:val="36"/>
              </w:rPr>
            </w:pP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Kleur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: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donkergrijs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.</w:t>
            </w:r>
          </w:p>
          <w:p w:rsidR="00CD70BF" w:rsidRDefault="00863B2A" w:rsidP="0007036E">
            <w:pPr>
              <w:rPr>
                <w:rStyle w:val="Gemiddeldraster1"/>
                <w:rFonts w:ascii="Arial" w:hAnsi="Arial"/>
                <w:b/>
                <w:sz w:val="36"/>
                <w:szCs w:val="36"/>
              </w:rPr>
            </w:pP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dsddasdsadsad</w:t>
            </w:r>
            <w:proofErr w:type="spellEnd"/>
          </w:p>
          <w:p w:rsidR="00CD70BF" w:rsidRDefault="00CD70BF" w:rsidP="0007036E">
            <w:pPr>
              <w:rPr>
                <w:rStyle w:val="Gemiddeldraster1"/>
                <w:rFonts w:ascii="Arial" w:hAnsi="Arial"/>
                <w:b/>
                <w:sz w:val="36"/>
                <w:szCs w:val="36"/>
              </w:rPr>
            </w:pPr>
          </w:p>
          <w:p w:rsidR="00B161CF" w:rsidRPr="0007036E" w:rsidRDefault="00C54323" w:rsidP="00CD70BF"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Hiernaast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kunt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i.p.v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. het logo van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Buurtmobiliteit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ook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uw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eigen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 xml:space="preserve"> logo </w:t>
            </w:r>
            <w:proofErr w:type="spellStart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plaatsen</w:t>
            </w:r>
            <w:proofErr w:type="spellEnd"/>
            <w:r>
              <w:rPr>
                <w:rStyle w:val="Gemiddeldraster1"/>
                <w:rFonts w:ascii="Arial" w:hAnsi="Arial"/>
                <w:b/>
                <w:sz w:val="36"/>
                <w:szCs w:val="36"/>
              </w:rPr>
              <w:t>.</w:t>
            </w:r>
          </w:p>
        </w:tc>
      </w:tr>
    </w:tbl>
    <w:p w:rsidR="00E869A7" w:rsidRDefault="00E869A7">
      <w:bookmarkStart w:id="0" w:name="_GoBack"/>
      <w:bookmarkEnd w:id="0"/>
    </w:p>
    <w:sectPr w:rsidR="00E869A7" w:rsidSect="00832428">
      <w:headerReference w:type="default" r:id="rId8"/>
      <w:pgSz w:w="16760" w:h="23700"/>
      <w:pgMar w:top="19420" w:right="1417" w:bottom="1135" w:left="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8B9" w:rsidRDefault="00AE38B9" w:rsidP="00B161CF">
      <w:r>
        <w:separator/>
      </w:r>
    </w:p>
  </w:endnote>
  <w:endnote w:type="continuationSeparator" w:id="0">
    <w:p w:rsidR="00AE38B9" w:rsidRDefault="00AE38B9" w:rsidP="00B16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8B9" w:rsidRDefault="00AE38B9" w:rsidP="00B161CF">
      <w:r>
        <w:separator/>
      </w:r>
    </w:p>
  </w:footnote>
  <w:footnote w:type="continuationSeparator" w:id="0">
    <w:p w:rsidR="00AE38B9" w:rsidRDefault="00AE38B9" w:rsidP="00B161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CF" w:rsidRDefault="00AE38B9" w:rsidP="00B161CF">
    <w:pPr>
      <w:pStyle w:val="Koptekst"/>
    </w:pP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695305" cy="15119985"/>
          <wp:effectExtent l="0" t="0" r="0" b="571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5305" cy="1511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8B9"/>
    <w:rsid w:val="0007036E"/>
    <w:rsid w:val="000C4C19"/>
    <w:rsid w:val="002F15B8"/>
    <w:rsid w:val="003B600B"/>
    <w:rsid w:val="00621419"/>
    <w:rsid w:val="0066550C"/>
    <w:rsid w:val="00813972"/>
    <w:rsid w:val="00832428"/>
    <w:rsid w:val="00863B2A"/>
    <w:rsid w:val="00946C7D"/>
    <w:rsid w:val="00AE38B9"/>
    <w:rsid w:val="00B161CF"/>
    <w:rsid w:val="00B46B3A"/>
    <w:rsid w:val="00C40F27"/>
    <w:rsid w:val="00C513CF"/>
    <w:rsid w:val="00C54323"/>
    <w:rsid w:val="00C65C1B"/>
    <w:rsid w:val="00CD70BF"/>
    <w:rsid w:val="00D07076"/>
    <w:rsid w:val="00D33976"/>
    <w:rsid w:val="00E869A7"/>
    <w:rsid w:val="00F561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ard">
    <w:name w:val="Normal"/>
    <w:qFormat/>
    <w:rPr>
      <w:sz w:val="24"/>
      <w:szCs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16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161CF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161CF"/>
  </w:style>
  <w:style w:type="paragraph" w:styleId="Voettekst">
    <w:name w:val="footer"/>
    <w:basedOn w:val="Standaard"/>
    <w:link w:val="VoettekstChar"/>
    <w:uiPriority w:val="99"/>
    <w:unhideWhenUsed/>
    <w:rsid w:val="00B161CF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161CF"/>
  </w:style>
  <w:style w:type="paragraph" w:styleId="Ballontekst">
    <w:name w:val="Balloon Text"/>
    <w:basedOn w:val="Standaard"/>
    <w:link w:val="BallontekstChar"/>
    <w:uiPriority w:val="99"/>
    <w:semiHidden/>
    <w:unhideWhenUsed/>
    <w:rsid w:val="00B161C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B161CF"/>
    <w:rPr>
      <w:rFonts w:ascii="Lucida Grande" w:hAnsi="Lucida Grande" w:cs="Lucida Grande"/>
      <w:sz w:val="18"/>
      <w:szCs w:val="18"/>
    </w:rPr>
  </w:style>
  <w:style w:type="character" w:styleId="Gemiddeldraster1">
    <w:name w:val="Medium Grid 1"/>
    <w:uiPriority w:val="99"/>
    <w:semiHidden/>
    <w:rsid w:val="0007036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ard">
    <w:name w:val="Normal"/>
    <w:qFormat/>
    <w:rPr>
      <w:sz w:val="24"/>
      <w:szCs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16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161CF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161CF"/>
  </w:style>
  <w:style w:type="paragraph" w:styleId="Voettekst">
    <w:name w:val="footer"/>
    <w:basedOn w:val="Standaard"/>
    <w:link w:val="VoettekstChar"/>
    <w:uiPriority w:val="99"/>
    <w:unhideWhenUsed/>
    <w:rsid w:val="00B161CF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161CF"/>
  </w:style>
  <w:style w:type="paragraph" w:styleId="Ballontekst">
    <w:name w:val="Balloon Text"/>
    <w:basedOn w:val="Standaard"/>
    <w:link w:val="BallontekstChar"/>
    <w:uiPriority w:val="99"/>
    <w:semiHidden/>
    <w:unhideWhenUsed/>
    <w:rsid w:val="00B161C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B161CF"/>
    <w:rPr>
      <w:rFonts w:ascii="Lucida Grande" w:hAnsi="Lucida Grande" w:cs="Lucida Grande"/>
      <w:sz w:val="18"/>
      <w:szCs w:val="18"/>
    </w:rPr>
  </w:style>
  <w:style w:type="character" w:styleId="Gemiddeldraster1">
    <w:name w:val="Medium Grid 1"/>
    <w:uiPriority w:val="99"/>
    <w:semiHidden/>
    <w:rsid w:val="000703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2.7%20MOBILITEIT%20EN%20INFRASTRUCTUUR\318%20Buurtmobiliteit\3.%20Communicatie\2.%20Posters%20Buurtmobiliteit\Poster01-%20wat%20wordt%20het%20vandaag%20-standaard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Poster01- wat wordt het vandaag -standaard</Template>
  <TotalTime>2</TotalTime>
  <Pages>2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Centomani</Company>
  <LinksUpToDate>false</LinksUpToDate>
  <CharactersWithSpaces>168</CharactersWithSpaces>
  <SharedDoc>false</SharedDoc>
  <HLinks>
    <vt:vector size="6" baseType="variant">
      <vt:variant>
        <vt:i4>786524</vt:i4>
      </vt:variant>
      <vt:variant>
        <vt:i4>2048</vt:i4>
      </vt:variant>
      <vt:variant>
        <vt:i4>1025</vt:i4>
      </vt:variant>
      <vt:variant>
        <vt:i4>1</vt:i4>
      </vt:variant>
      <vt:variant>
        <vt:lpwstr>logo_buurtMob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Jaap Rodenburg (NMU)</dc:creator>
  <cp:lastModifiedBy>Jaap Rodenburg (NMU)</cp:lastModifiedBy>
  <cp:revision>2</cp:revision>
  <cp:lastPrinted>2013-09-06T10:33:00Z</cp:lastPrinted>
  <dcterms:created xsi:type="dcterms:W3CDTF">2015-05-07T09:48:00Z</dcterms:created>
  <dcterms:modified xsi:type="dcterms:W3CDTF">2015-05-07T09:48:00Z</dcterms:modified>
</cp:coreProperties>
</file>